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7CCBA" w14:textId="77777777" w:rsidR="00F2123C" w:rsidRDefault="00F2123C"/>
    <w:p w14:paraId="44C5C599" w14:textId="77777777" w:rsidR="00AA360F" w:rsidRDefault="00AA360F"/>
    <w:p w14:paraId="723A6A1A" w14:textId="77777777" w:rsidR="00AA360F" w:rsidRDefault="00AA360F"/>
    <w:p w14:paraId="46055A63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56695404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1C9054E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</w:p>
    <w:p w14:paraId="37DD51BC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</w:p>
    <w:p w14:paraId="40956F51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HACIENDA MUNICIPAL</w:t>
      </w:r>
    </w:p>
    <w:p w14:paraId="3FDC3DFC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Asunto: Información</w:t>
      </w:r>
    </w:p>
    <w:p w14:paraId="7F42B1ED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  <w:lang w:val="es-MX"/>
        </w:rPr>
      </w:pPr>
    </w:p>
    <w:p w14:paraId="3CB0D8F1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</w:p>
    <w:p w14:paraId="677F7B87" w14:textId="4273BF68" w:rsidR="00F72DAD" w:rsidRDefault="00976C18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MTRA</w:t>
      </w:r>
      <w:r w:rsidR="00F72DAD">
        <w:rPr>
          <w:bCs w:val="0"/>
          <w:sz w:val="20"/>
          <w:szCs w:val="22"/>
        </w:rPr>
        <w:t>. M</w:t>
      </w:r>
      <w:r>
        <w:rPr>
          <w:bCs w:val="0"/>
          <w:sz w:val="20"/>
          <w:szCs w:val="22"/>
        </w:rPr>
        <w:t>O</w:t>
      </w:r>
      <w:r w:rsidR="00F72DAD">
        <w:rPr>
          <w:bCs w:val="0"/>
          <w:sz w:val="20"/>
          <w:szCs w:val="22"/>
        </w:rPr>
        <w:t>NICA ALEJANDRA HERNÁNDEZ OCHOA</w:t>
      </w:r>
    </w:p>
    <w:p w14:paraId="20B2CC0D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ENCARGADA DE LA DIRECCIÓN DE LA UNIDAD</w:t>
      </w:r>
    </w:p>
    <w:p w14:paraId="064AD8AE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DE TRANSPARENCIA Y BUENAS PRÁCTICAS.</w:t>
      </w:r>
    </w:p>
    <w:p w14:paraId="00674968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18"/>
          <w:szCs w:val="18"/>
        </w:rPr>
      </w:pPr>
      <w:r>
        <w:rPr>
          <w:bCs w:val="0"/>
          <w:sz w:val="20"/>
          <w:szCs w:val="22"/>
        </w:rPr>
        <w:t>PRESENTE:</w:t>
      </w:r>
    </w:p>
    <w:p w14:paraId="1577C51E" w14:textId="77777777" w:rsidR="00F72DAD" w:rsidRDefault="00F72DAD" w:rsidP="00F72DAD">
      <w:pPr>
        <w:ind w:left="2160"/>
        <w:rPr>
          <w:rFonts w:ascii="Arial" w:eastAsia="MS PGothic" w:hAnsi="Arial" w:cs="Arial"/>
          <w:b/>
          <w:sz w:val="20"/>
          <w:szCs w:val="24"/>
        </w:rPr>
      </w:pPr>
      <w:r>
        <w:rPr>
          <w:rFonts w:ascii="Arial" w:eastAsia="MS PGothic" w:hAnsi="Arial" w:cs="Arial"/>
          <w:b/>
          <w:sz w:val="20"/>
          <w:szCs w:val="24"/>
        </w:rPr>
        <w:t xml:space="preserve">              </w:t>
      </w:r>
    </w:p>
    <w:p w14:paraId="2ED1DB6E" w14:textId="055AA97C" w:rsidR="00F72DAD" w:rsidRDefault="00F72DAD" w:rsidP="00B42283">
      <w:pPr>
        <w:jc w:val="right"/>
        <w:rPr>
          <w:rFonts w:ascii="Arial" w:eastAsia="Arial Unicode MS" w:hAnsi="Arial" w:cs="Arial"/>
          <w:sz w:val="20"/>
        </w:rPr>
      </w:pPr>
      <w:r>
        <w:rPr>
          <w:rFonts w:ascii="Arial" w:eastAsia="Arial Unicode MS" w:hAnsi="Arial" w:cs="Arial"/>
          <w:sz w:val="20"/>
        </w:rPr>
        <w:t>Ixtlahuacá</w:t>
      </w:r>
      <w:r w:rsidR="002962D2">
        <w:rPr>
          <w:rFonts w:ascii="Arial" w:eastAsia="Arial Unicode MS" w:hAnsi="Arial" w:cs="Arial"/>
          <w:sz w:val="20"/>
        </w:rPr>
        <w:t xml:space="preserve">n de los Membrillos, Jalisco, </w:t>
      </w:r>
      <w:r w:rsidR="00B35745">
        <w:rPr>
          <w:rFonts w:ascii="Arial" w:eastAsia="Arial Unicode MS" w:hAnsi="Arial" w:cs="Arial"/>
          <w:sz w:val="20"/>
        </w:rPr>
        <w:t>05</w:t>
      </w:r>
      <w:r w:rsidR="0066104B">
        <w:rPr>
          <w:rFonts w:ascii="Arial" w:eastAsia="Arial Unicode MS" w:hAnsi="Arial" w:cs="Arial"/>
          <w:sz w:val="20"/>
        </w:rPr>
        <w:t xml:space="preserve"> de </w:t>
      </w:r>
      <w:r w:rsidR="00B35745">
        <w:rPr>
          <w:rFonts w:ascii="Arial" w:eastAsia="Arial Unicode MS" w:hAnsi="Arial" w:cs="Arial"/>
          <w:sz w:val="20"/>
        </w:rPr>
        <w:t>Agosto</w:t>
      </w:r>
      <w:r w:rsidR="00B56CC0">
        <w:rPr>
          <w:rFonts w:ascii="Arial" w:eastAsia="Arial Unicode MS" w:hAnsi="Arial" w:cs="Arial"/>
          <w:sz w:val="20"/>
        </w:rPr>
        <w:t xml:space="preserve"> del 202</w:t>
      </w:r>
      <w:r w:rsidR="00976C18">
        <w:rPr>
          <w:rFonts w:ascii="Arial" w:eastAsia="Arial Unicode MS" w:hAnsi="Arial" w:cs="Arial"/>
          <w:sz w:val="20"/>
        </w:rPr>
        <w:t>5</w:t>
      </w:r>
    </w:p>
    <w:p w14:paraId="43DBD067" w14:textId="77777777" w:rsidR="00F72DAD" w:rsidRDefault="00F72DAD" w:rsidP="00F72DAD">
      <w:pPr>
        <w:ind w:left="2160"/>
        <w:jc w:val="both"/>
        <w:rPr>
          <w:rFonts w:ascii="Arial" w:eastAsia="Arial Unicode MS" w:hAnsi="Arial" w:cs="Arial"/>
          <w:sz w:val="20"/>
        </w:rPr>
      </w:pPr>
    </w:p>
    <w:p w14:paraId="62D6C95F" w14:textId="5CC33F62" w:rsidR="00F72DAD" w:rsidRPr="004F1B62" w:rsidRDefault="00F72DAD" w:rsidP="00F72DAD">
      <w:pPr>
        <w:ind w:left="2160" w:firstLine="720"/>
        <w:jc w:val="both"/>
        <w:rPr>
          <w:rFonts w:ascii="Arial" w:eastAsia="Arial Unicode MS" w:hAnsi="Arial" w:cs="Arial"/>
          <w:bCs/>
          <w:sz w:val="20"/>
        </w:rPr>
      </w:pPr>
      <w:r>
        <w:rPr>
          <w:rFonts w:ascii="Arial" w:eastAsia="Arial Unicode MS" w:hAnsi="Arial" w:cs="Arial"/>
          <w:sz w:val="20"/>
        </w:rPr>
        <w:t xml:space="preserve">Por este conducto me permito enviarle un cordial saludo, ocasión que aprovecho para informarle que, </w:t>
      </w:r>
      <w:r w:rsidR="006D071A">
        <w:rPr>
          <w:rFonts w:ascii="Arial" w:eastAsia="Arial Unicode MS" w:hAnsi="Arial" w:cs="Arial"/>
          <w:b/>
          <w:sz w:val="20"/>
        </w:rPr>
        <w:t xml:space="preserve">al mes de </w:t>
      </w:r>
      <w:r w:rsidR="004D5F0B">
        <w:rPr>
          <w:rFonts w:ascii="Arial" w:eastAsia="Arial Unicode MS" w:hAnsi="Arial" w:cs="Arial"/>
          <w:b/>
          <w:sz w:val="20"/>
          <w:u w:val="single"/>
        </w:rPr>
        <w:t>Ju</w:t>
      </w:r>
      <w:r w:rsidR="00B35745">
        <w:rPr>
          <w:rFonts w:ascii="Arial" w:eastAsia="Arial Unicode MS" w:hAnsi="Arial" w:cs="Arial"/>
          <w:b/>
          <w:sz w:val="20"/>
          <w:u w:val="single"/>
        </w:rPr>
        <w:t>l</w:t>
      </w:r>
      <w:r w:rsidR="004D5F0B">
        <w:rPr>
          <w:rFonts w:ascii="Arial" w:eastAsia="Arial Unicode MS" w:hAnsi="Arial" w:cs="Arial"/>
          <w:b/>
          <w:sz w:val="20"/>
          <w:u w:val="single"/>
        </w:rPr>
        <w:t>io</w:t>
      </w:r>
      <w:r w:rsidR="00B56CC0" w:rsidRPr="00782F0E">
        <w:rPr>
          <w:rFonts w:ascii="Arial" w:eastAsia="Arial Unicode MS" w:hAnsi="Arial" w:cs="Arial"/>
          <w:b/>
          <w:sz w:val="20"/>
          <w:u w:val="single"/>
        </w:rPr>
        <w:t xml:space="preserve"> del</w:t>
      </w:r>
      <w:r w:rsidR="00B56CC0">
        <w:rPr>
          <w:rFonts w:ascii="Arial" w:eastAsia="Arial Unicode MS" w:hAnsi="Arial" w:cs="Arial"/>
          <w:b/>
          <w:sz w:val="20"/>
          <w:u w:val="single"/>
        </w:rPr>
        <w:t xml:space="preserve"> 202</w:t>
      </w:r>
      <w:r w:rsidR="00976C18">
        <w:rPr>
          <w:rFonts w:ascii="Arial" w:eastAsia="Arial Unicode MS" w:hAnsi="Arial" w:cs="Arial"/>
          <w:b/>
          <w:sz w:val="20"/>
          <w:u w:val="single"/>
        </w:rPr>
        <w:t>5</w:t>
      </w:r>
      <w:r>
        <w:rPr>
          <w:rFonts w:ascii="Arial" w:eastAsia="Arial Unicode MS" w:hAnsi="Arial" w:cs="Arial"/>
          <w:b/>
          <w:sz w:val="20"/>
        </w:rPr>
        <w:t xml:space="preserve">, </w:t>
      </w:r>
      <w:r w:rsidRPr="004F1B62">
        <w:rPr>
          <w:rFonts w:ascii="Arial" w:eastAsia="Arial Unicode MS" w:hAnsi="Arial" w:cs="Arial"/>
          <w:bCs/>
          <w:sz w:val="20"/>
        </w:rPr>
        <w:t>no se ha ejercido gasto alguno para cubrir</w:t>
      </w:r>
      <w:r>
        <w:rPr>
          <w:rFonts w:ascii="Arial" w:eastAsia="Arial Unicode MS" w:hAnsi="Arial" w:cs="Arial"/>
          <w:b/>
          <w:sz w:val="20"/>
        </w:rPr>
        <w:t xml:space="preserve"> Contratos Colectivos Sindicales </w:t>
      </w:r>
      <w:r w:rsidRPr="004F1B62">
        <w:rPr>
          <w:rFonts w:ascii="Arial" w:eastAsia="Arial Unicode MS" w:hAnsi="Arial" w:cs="Arial"/>
          <w:b/>
          <w:sz w:val="20"/>
        </w:rPr>
        <w:t>y/o de beneficios</w:t>
      </w:r>
      <w:r w:rsidRPr="004F1B62">
        <w:rPr>
          <w:rFonts w:ascii="Arial" w:eastAsia="Arial Unicode MS" w:hAnsi="Arial" w:cs="Arial"/>
          <w:bCs/>
          <w:sz w:val="20"/>
        </w:rPr>
        <w:t xml:space="preserve"> para los trabajadores del Gobierno Municipal de Ixtlahuacán de los Membrillos, Jalisco.</w:t>
      </w:r>
    </w:p>
    <w:p w14:paraId="64F82610" w14:textId="77777777" w:rsidR="00F72DAD" w:rsidRDefault="00F72DAD" w:rsidP="00F72DAD">
      <w:pPr>
        <w:ind w:left="2160" w:firstLine="720"/>
        <w:jc w:val="both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sz w:val="20"/>
        </w:rPr>
        <w:t>Lo anterior, con motivo de generar la actualización para su publicación en la página de Transparencia de conformidad con la Ley de Transparencia y Acceso a la Información Pública del Estado de Jalisco y sus Municipios.</w:t>
      </w:r>
    </w:p>
    <w:p w14:paraId="1ED92AE0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</w:p>
    <w:p w14:paraId="0C4E9EE8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  <w:r>
        <w:rPr>
          <w:rFonts w:ascii="Arial" w:eastAsia="Arial Unicode MS" w:hAnsi="Arial" w:cs="Arial"/>
          <w:sz w:val="20"/>
        </w:rPr>
        <w:t>Sin otro particular me despido, no sin antes reiterarle un cordial saludo.</w:t>
      </w:r>
    </w:p>
    <w:p w14:paraId="3F32E15B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</w:p>
    <w:p w14:paraId="1DFC26F1" w14:textId="77777777" w:rsidR="00F72DAD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 xml:space="preserve">                    ATENTAMENTE:</w:t>
      </w:r>
    </w:p>
    <w:p w14:paraId="6D6EBEF2" w14:textId="77777777" w:rsidR="00F72DAD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0"/>
        </w:rPr>
      </w:pPr>
    </w:p>
    <w:p w14:paraId="377CC9CB" w14:textId="77777777" w:rsidR="002D72D9" w:rsidRDefault="002D72D9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</w:p>
    <w:p w14:paraId="4956451D" w14:textId="77777777" w:rsidR="00F72DAD" w:rsidRDefault="00F72DAD" w:rsidP="00F72DAD">
      <w:pPr>
        <w:ind w:left="2160"/>
        <w:jc w:val="center"/>
        <w:rPr>
          <w:rFonts w:ascii="Arial" w:eastAsia="MS PGothic" w:hAnsi="Arial" w:cs="Arial"/>
          <w:b/>
          <w:sz w:val="20"/>
        </w:rPr>
      </w:pPr>
    </w:p>
    <w:p w14:paraId="0DA6579C" w14:textId="77777777" w:rsidR="00F72DAD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>___________________________________________</w:t>
      </w:r>
    </w:p>
    <w:p w14:paraId="417BA8A1" w14:textId="6AF9A6CF" w:rsidR="00F72DAD" w:rsidRPr="00621E01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 w:rsidRPr="00621E01">
        <w:rPr>
          <w:rFonts w:ascii="Arial" w:eastAsia="Arial Unicode MS" w:hAnsi="Arial" w:cs="Arial"/>
          <w:b/>
          <w:sz w:val="20"/>
        </w:rPr>
        <w:t xml:space="preserve">L.A.E. </w:t>
      </w:r>
      <w:r w:rsidR="00621E01" w:rsidRPr="00621E01">
        <w:rPr>
          <w:rFonts w:ascii="Arial" w:eastAsia="Arial Unicode MS" w:hAnsi="Arial" w:cs="Arial"/>
          <w:b/>
          <w:sz w:val="20"/>
        </w:rPr>
        <w:t>BRUNO GERMAN E</w:t>
      </w:r>
      <w:r w:rsidR="00621E01">
        <w:rPr>
          <w:rFonts w:ascii="Arial" w:eastAsia="Arial Unicode MS" w:hAnsi="Arial" w:cs="Arial"/>
          <w:b/>
          <w:sz w:val="20"/>
        </w:rPr>
        <w:t>NCISO GUILLEN</w:t>
      </w:r>
    </w:p>
    <w:p w14:paraId="400101BA" w14:textId="77777777" w:rsidR="00F72DAD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>ENCARGADO DE LA HACIENDA MUNICIPAL</w:t>
      </w:r>
    </w:p>
    <w:p w14:paraId="01AC233A" w14:textId="77777777" w:rsidR="00F72DAD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>DE IXTLAHUACÁN DE LOS MEMBRILLOS, JALISCO</w:t>
      </w:r>
    </w:p>
    <w:p w14:paraId="43D015B4" w14:textId="77777777" w:rsidR="00F72DAD" w:rsidRDefault="00F72DAD" w:rsidP="00F72DAD">
      <w:pPr>
        <w:spacing w:after="0"/>
        <w:ind w:left="2160"/>
        <w:rPr>
          <w:rFonts w:ascii="Arial" w:eastAsia="MS PGothic" w:hAnsi="Arial" w:cs="Arial"/>
          <w:sz w:val="14"/>
          <w:szCs w:val="16"/>
        </w:rPr>
      </w:pPr>
    </w:p>
    <w:p w14:paraId="20DD65A0" w14:textId="77777777" w:rsidR="00F72DAD" w:rsidRDefault="00F72DAD" w:rsidP="00F72DAD">
      <w:pPr>
        <w:spacing w:after="0"/>
        <w:ind w:left="2160"/>
        <w:rPr>
          <w:rFonts w:ascii="Arial" w:eastAsia="MS PGothic" w:hAnsi="Arial" w:cs="Arial"/>
          <w:sz w:val="18"/>
          <w:szCs w:val="16"/>
        </w:rPr>
      </w:pPr>
    </w:p>
    <w:p w14:paraId="68905D53" w14:textId="77777777" w:rsidR="00F72DAD" w:rsidRDefault="00F72DAD" w:rsidP="00F72DAD">
      <w:pPr>
        <w:spacing w:after="0"/>
        <w:rPr>
          <w:rFonts w:ascii="Arial" w:eastAsia="MS PGothic" w:hAnsi="Arial" w:cs="Arial"/>
          <w:sz w:val="18"/>
          <w:szCs w:val="16"/>
        </w:rPr>
      </w:pPr>
    </w:p>
    <w:p w14:paraId="05592DD2" w14:textId="77777777" w:rsidR="00F72DAD" w:rsidRPr="004F1B62" w:rsidRDefault="00F72DAD" w:rsidP="00F72DAD">
      <w:pPr>
        <w:spacing w:after="0"/>
        <w:ind w:left="2160"/>
        <w:rPr>
          <w:rFonts w:ascii="Arial" w:eastAsia="MS PGothic" w:hAnsi="Arial" w:cs="Arial"/>
          <w:lang w:val="en-US"/>
        </w:rPr>
      </w:pPr>
      <w:proofErr w:type="spellStart"/>
      <w:r w:rsidRPr="004F1B62">
        <w:rPr>
          <w:rFonts w:ascii="Arial" w:eastAsia="MS PGothic" w:hAnsi="Arial" w:cs="Arial"/>
          <w:sz w:val="18"/>
          <w:szCs w:val="16"/>
          <w:lang w:val="en-US"/>
        </w:rPr>
        <w:t>C.c.p</w:t>
      </w:r>
      <w:proofErr w:type="spellEnd"/>
      <w:r w:rsidRPr="004F1B62">
        <w:rPr>
          <w:rFonts w:ascii="Arial" w:eastAsia="MS PGothic" w:hAnsi="Arial" w:cs="Arial"/>
          <w:sz w:val="18"/>
          <w:szCs w:val="16"/>
          <w:lang w:val="en-US"/>
        </w:rPr>
        <w:t xml:space="preserve">. </w:t>
      </w:r>
      <w:proofErr w:type="spellStart"/>
      <w:r w:rsidRPr="004F1B62">
        <w:rPr>
          <w:rFonts w:ascii="Arial" w:eastAsia="MS PGothic" w:hAnsi="Arial" w:cs="Arial"/>
          <w:sz w:val="18"/>
          <w:szCs w:val="16"/>
          <w:lang w:val="en-US"/>
        </w:rPr>
        <w:t>Archivo</w:t>
      </w:r>
      <w:proofErr w:type="spellEnd"/>
    </w:p>
    <w:p w14:paraId="493F7DA5" w14:textId="72BB66AC" w:rsidR="00F72DAD" w:rsidRPr="004F1B62" w:rsidRDefault="00B56CC0" w:rsidP="00F72DAD">
      <w:pPr>
        <w:spacing w:after="0"/>
        <w:ind w:left="2160"/>
        <w:rPr>
          <w:rFonts w:ascii="Arial" w:eastAsia="MS PGothic" w:hAnsi="Arial" w:cs="Arial"/>
          <w:sz w:val="18"/>
          <w:szCs w:val="16"/>
          <w:lang w:val="en-US"/>
        </w:rPr>
      </w:pPr>
      <w:r>
        <w:rPr>
          <w:rFonts w:ascii="Arial" w:eastAsia="MS PGothic" w:hAnsi="Arial" w:cs="Arial"/>
          <w:sz w:val="18"/>
          <w:szCs w:val="16"/>
          <w:lang w:val="en-US"/>
        </w:rPr>
        <w:t>HMI/</w:t>
      </w:r>
      <w:proofErr w:type="spellStart"/>
      <w:r>
        <w:rPr>
          <w:rFonts w:ascii="Arial" w:eastAsia="MS PGothic" w:hAnsi="Arial" w:cs="Arial"/>
          <w:sz w:val="18"/>
          <w:szCs w:val="16"/>
          <w:lang w:val="en-US"/>
        </w:rPr>
        <w:t>ngzs</w:t>
      </w:r>
      <w:proofErr w:type="spellEnd"/>
    </w:p>
    <w:p w14:paraId="23C4112A" w14:textId="77777777" w:rsidR="00AA360F" w:rsidRPr="004F1B62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4F1B62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BC99E" w14:textId="77777777" w:rsidR="00125853" w:rsidRDefault="00125853" w:rsidP="008E0914">
      <w:pPr>
        <w:spacing w:after="0" w:line="240" w:lineRule="auto"/>
      </w:pPr>
      <w:r>
        <w:separator/>
      </w:r>
    </w:p>
  </w:endnote>
  <w:endnote w:type="continuationSeparator" w:id="0">
    <w:p w14:paraId="5CFFD921" w14:textId="77777777" w:rsidR="00125853" w:rsidRDefault="00125853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2519B" w14:textId="77777777" w:rsidR="00125853" w:rsidRDefault="00125853" w:rsidP="008E0914">
      <w:pPr>
        <w:spacing w:after="0" w:line="240" w:lineRule="auto"/>
      </w:pPr>
      <w:r>
        <w:separator/>
      </w:r>
    </w:p>
  </w:footnote>
  <w:footnote w:type="continuationSeparator" w:id="0">
    <w:p w14:paraId="7EC40F9B" w14:textId="77777777" w:rsidR="00125853" w:rsidRDefault="00125853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7CE18" w14:textId="4A775B56" w:rsidR="008E0914" w:rsidRDefault="00976C18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F7D37F" wp14:editId="681570CC">
          <wp:simplePos x="0" y="0"/>
          <wp:positionH relativeFrom="column">
            <wp:posOffset>-933450</wp:posOffset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DAD"/>
    <w:rsid w:val="000745E6"/>
    <w:rsid w:val="00080F5B"/>
    <w:rsid w:val="00101CA7"/>
    <w:rsid w:val="00125853"/>
    <w:rsid w:val="00242F92"/>
    <w:rsid w:val="00292DB9"/>
    <w:rsid w:val="002962D2"/>
    <w:rsid w:val="002D72D9"/>
    <w:rsid w:val="00302D13"/>
    <w:rsid w:val="00307BBA"/>
    <w:rsid w:val="0034127F"/>
    <w:rsid w:val="0046008E"/>
    <w:rsid w:val="004B542B"/>
    <w:rsid w:val="004D5F0B"/>
    <w:rsid w:val="004F1B62"/>
    <w:rsid w:val="004F2146"/>
    <w:rsid w:val="00507DA6"/>
    <w:rsid w:val="005344F5"/>
    <w:rsid w:val="00586578"/>
    <w:rsid w:val="005E2204"/>
    <w:rsid w:val="00621E01"/>
    <w:rsid w:val="00644E07"/>
    <w:rsid w:val="0066104B"/>
    <w:rsid w:val="006D071A"/>
    <w:rsid w:val="00782F0E"/>
    <w:rsid w:val="008449F6"/>
    <w:rsid w:val="0085300B"/>
    <w:rsid w:val="008E0914"/>
    <w:rsid w:val="009537D7"/>
    <w:rsid w:val="00976C18"/>
    <w:rsid w:val="009C410D"/>
    <w:rsid w:val="00A02CA2"/>
    <w:rsid w:val="00A15973"/>
    <w:rsid w:val="00AA360F"/>
    <w:rsid w:val="00B267D0"/>
    <w:rsid w:val="00B31075"/>
    <w:rsid w:val="00B35745"/>
    <w:rsid w:val="00B42283"/>
    <w:rsid w:val="00B56CC0"/>
    <w:rsid w:val="00BA1FDF"/>
    <w:rsid w:val="00D91082"/>
    <w:rsid w:val="00D91F51"/>
    <w:rsid w:val="00D944C2"/>
    <w:rsid w:val="00DD7FA1"/>
    <w:rsid w:val="00F2123C"/>
    <w:rsid w:val="00F72DAD"/>
    <w:rsid w:val="00FC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7CF62"/>
  <w15:docId w15:val="{31DA7194-7157-47ED-A32C-DC503940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DA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165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2025-02-07T20:08:00Z</cp:lastPrinted>
  <dcterms:created xsi:type="dcterms:W3CDTF">2025-08-05T18:39:00Z</dcterms:created>
  <dcterms:modified xsi:type="dcterms:W3CDTF">2025-08-05T18:39:00Z</dcterms:modified>
</cp:coreProperties>
</file>